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C2" w:rsidRPr="007E7C84" w:rsidRDefault="00D232C2" w:rsidP="00C74CA3">
      <w:pPr>
        <w:jc w:val="right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Al dirigente scolastico</w:t>
      </w:r>
    </w:p>
    <w:p w:rsidR="00D232C2" w:rsidRPr="007E7C84" w:rsidRDefault="00D232C2" w:rsidP="00C74CA3">
      <w:pPr>
        <w:jc w:val="right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IC “Margherita Hack”</w:t>
      </w:r>
    </w:p>
    <w:p w:rsidR="00D232C2" w:rsidRPr="007E7C84" w:rsidRDefault="00D232C2" w:rsidP="00C74CA3">
      <w:pPr>
        <w:jc w:val="both"/>
        <w:rPr>
          <w:rFonts w:ascii="Garamond" w:hAnsi="Garamond" w:cs="Tahoma"/>
          <w:b/>
          <w:sz w:val="24"/>
          <w:szCs w:val="24"/>
        </w:rPr>
      </w:pPr>
    </w:p>
    <w:p w:rsidR="00D232C2" w:rsidRPr="007E7C84" w:rsidRDefault="00D232C2" w:rsidP="00C74CA3">
      <w:pPr>
        <w:jc w:val="both"/>
        <w:rPr>
          <w:rFonts w:ascii="Garamond" w:hAnsi="Garamond" w:cs="Tahoma"/>
          <w:b/>
          <w:sz w:val="24"/>
          <w:szCs w:val="24"/>
        </w:rPr>
      </w:pPr>
      <w:r w:rsidRPr="007E7C84">
        <w:rPr>
          <w:rFonts w:ascii="Garamond" w:hAnsi="Garamond" w:cs="Tahoma"/>
          <w:b/>
          <w:sz w:val="24"/>
          <w:szCs w:val="24"/>
        </w:rPr>
        <w:t>Oggetto: corsi opzionali pomeridiani</w:t>
      </w:r>
      <w:r>
        <w:rPr>
          <w:rFonts w:ascii="Garamond" w:hAnsi="Garamond" w:cs="Tahoma"/>
          <w:b/>
          <w:sz w:val="24"/>
          <w:szCs w:val="24"/>
        </w:rPr>
        <w:t xml:space="preserve"> – laboratorio di latino</w:t>
      </w:r>
    </w:p>
    <w:p w:rsidR="00D232C2" w:rsidRPr="007E7C84" w:rsidRDefault="00D232C2" w:rsidP="006A2A33">
      <w:pPr>
        <w:jc w:val="both"/>
        <w:rPr>
          <w:rFonts w:ascii="Garamond" w:hAnsi="Garamond" w:cs="Tahoma"/>
          <w:sz w:val="24"/>
          <w:szCs w:val="24"/>
        </w:rPr>
      </w:pPr>
    </w:p>
    <w:p w:rsidR="00D232C2" w:rsidRPr="007E7C84" w:rsidRDefault="00D232C2" w:rsidP="006A2A33">
      <w:pPr>
        <w:jc w:val="both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Il/la sottoscritto/a ______________________________________, genitore dell’alunno/a _______________________________, frequentante la classe ___ sez. _____ della scuola secondaria</w:t>
      </w:r>
    </w:p>
    <w:p w:rsidR="00D232C2" w:rsidRPr="007E7C84" w:rsidRDefault="00D232C2" w:rsidP="00133EB1">
      <w:pPr>
        <w:jc w:val="center"/>
        <w:rPr>
          <w:rFonts w:ascii="Garamond" w:hAnsi="Garamond" w:cs="Tahoma"/>
          <w:b/>
          <w:sz w:val="24"/>
          <w:szCs w:val="24"/>
        </w:rPr>
      </w:pPr>
      <w:r w:rsidRPr="007E7C84">
        <w:rPr>
          <w:rFonts w:ascii="Garamond" w:hAnsi="Garamond" w:cs="Tahoma"/>
          <w:b/>
          <w:sz w:val="24"/>
          <w:szCs w:val="24"/>
        </w:rPr>
        <w:t>CHIEDE</w:t>
      </w:r>
    </w:p>
    <w:p w:rsidR="00D232C2" w:rsidRPr="007E7C84" w:rsidRDefault="00D232C2" w:rsidP="006A2A33">
      <w:pPr>
        <w:jc w:val="both"/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per l’anno scolastico 202</w:t>
      </w:r>
      <w:r>
        <w:rPr>
          <w:rFonts w:ascii="Garamond" w:hAnsi="Garamond" w:cs="Tahoma"/>
          <w:sz w:val="24"/>
          <w:szCs w:val="24"/>
        </w:rPr>
        <w:t>1</w:t>
      </w:r>
      <w:r w:rsidRPr="007E7C84">
        <w:rPr>
          <w:rFonts w:ascii="Garamond" w:hAnsi="Garamond" w:cs="Tahoma"/>
          <w:sz w:val="24"/>
          <w:szCs w:val="24"/>
        </w:rPr>
        <w:t>/202</w:t>
      </w:r>
      <w:r>
        <w:rPr>
          <w:rFonts w:ascii="Garamond" w:hAnsi="Garamond" w:cs="Tahoma"/>
          <w:sz w:val="24"/>
          <w:szCs w:val="24"/>
        </w:rPr>
        <w:t>2</w:t>
      </w:r>
      <w:r w:rsidRPr="007E7C84">
        <w:rPr>
          <w:rFonts w:ascii="Garamond" w:hAnsi="Garamond" w:cs="Tahoma"/>
          <w:sz w:val="24"/>
          <w:szCs w:val="24"/>
        </w:rPr>
        <w:t>, l’iscrizione del/della proprio/a figlio/a al corso opzionale pomeridiano:</w:t>
      </w:r>
    </w:p>
    <w:p w:rsidR="00D232C2" w:rsidRPr="004D4871" w:rsidRDefault="00D232C2" w:rsidP="004D4871">
      <w:pPr>
        <w:pStyle w:val="ListParagraph"/>
        <w:numPr>
          <w:ilvl w:val="0"/>
          <w:numId w:val="1"/>
        </w:numPr>
        <w:jc w:val="both"/>
        <w:rPr>
          <w:rFonts w:ascii="Garamond" w:hAnsi="Garamond" w:cs="Tahoma"/>
          <w:sz w:val="24"/>
          <w:szCs w:val="24"/>
        </w:rPr>
      </w:pPr>
      <w:r w:rsidRPr="004D4871">
        <w:rPr>
          <w:rFonts w:ascii="Garamond" w:hAnsi="Garamond"/>
          <w:sz w:val="24"/>
          <w:szCs w:val="24"/>
        </w:rPr>
        <w:t>LABORATORIO DI LATINO (indirizzato alle classi terze)</w:t>
      </w:r>
    </w:p>
    <w:p w:rsidR="00D232C2" w:rsidRPr="007E7C84" w:rsidRDefault="00D232C2" w:rsidP="00C74CA3">
      <w:pPr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>Si sottolinea l’importanza di seguire il corso per l’intera durata</w:t>
      </w:r>
      <w:r>
        <w:rPr>
          <w:rFonts w:ascii="Garamond" w:hAnsi="Garamond" w:cs="Tahoma"/>
          <w:sz w:val="24"/>
          <w:szCs w:val="24"/>
        </w:rPr>
        <w:t xml:space="preserve"> e che eventuali assenze dovranno essere giustificate da parte dei genitori</w:t>
      </w:r>
      <w:r w:rsidRPr="007E7C84">
        <w:rPr>
          <w:rFonts w:ascii="Garamond" w:hAnsi="Garamond" w:cs="Tahoma"/>
          <w:sz w:val="24"/>
          <w:szCs w:val="24"/>
        </w:rPr>
        <w:t>.</w:t>
      </w:r>
    </w:p>
    <w:p w:rsidR="00D232C2" w:rsidRPr="007E7C84" w:rsidRDefault="00D232C2" w:rsidP="00C74CA3">
      <w:pPr>
        <w:rPr>
          <w:rFonts w:ascii="Garamond" w:hAnsi="Garamond" w:cs="Tahoma"/>
          <w:sz w:val="24"/>
          <w:szCs w:val="24"/>
        </w:rPr>
      </w:pPr>
    </w:p>
    <w:p w:rsidR="00D232C2" w:rsidRPr="007E7C84" w:rsidRDefault="00D232C2" w:rsidP="00C74CA3">
      <w:pPr>
        <w:rPr>
          <w:rFonts w:ascii="Garamond" w:hAnsi="Garamond" w:cs="Tahoma"/>
          <w:sz w:val="24"/>
          <w:szCs w:val="24"/>
        </w:rPr>
      </w:pPr>
      <w:r w:rsidRPr="007E7C84">
        <w:rPr>
          <w:rFonts w:ascii="Garamond" w:hAnsi="Garamond" w:cs="Tahoma"/>
          <w:sz w:val="24"/>
          <w:szCs w:val="24"/>
        </w:rPr>
        <w:t xml:space="preserve">Suzzara, __ / __ / 2021                          </w:t>
      </w:r>
    </w:p>
    <w:p w:rsidR="00D232C2" w:rsidRPr="007E7C84" w:rsidRDefault="00D232C2" w:rsidP="00C74CA3">
      <w:pPr>
        <w:jc w:val="right"/>
        <w:rPr>
          <w:rFonts w:ascii="Garamond" w:hAnsi="Garamond" w:cs="Tahoma"/>
          <w:sz w:val="24"/>
          <w:szCs w:val="24"/>
        </w:rPr>
      </w:pPr>
      <w:bookmarkStart w:id="0" w:name="_GoBack"/>
      <w:bookmarkEnd w:id="0"/>
      <w:r w:rsidRPr="007E7C84">
        <w:rPr>
          <w:rFonts w:ascii="Garamond" w:hAnsi="Garamond" w:cs="Tahoma"/>
          <w:sz w:val="24"/>
          <w:szCs w:val="24"/>
        </w:rPr>
        <w:t>FIRMA DEL GENITORE</w:t>
      </w:r>
    </w:p>
    <w:sectPr w:rsidR="00D232C2" w:rsidRPr="007E7C84" w:rsidSect="00EE414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2C2" w:rsidRDefault="00D232C2" w:rsidP="00C74CA3">
      <w:pPr>
        <w:spacing w:after="0" w:line="240" w:lineRule="auto"/>
      </w:pPr>
      <w:r>
        <w:separator/>
      </w:r>
    </w:p>
  </w:endnote>
  <w:endnote w:type="continuationSeparator" w:id="0">
    <w:p w:rsidR="00D232C2" w:rsidRDefault="00D232C2" w:rsidP="00C74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2C2" w:rsidRDefault="00D232C2" w:rsidP="00C74CA3">
      <w:pPr>
        <w:spacing w:after="0" w:line="240" w:lineRule="auto"/>
      </w:pPr>
      <w:r>
        <w:separator/>
      </w:r>
    </w:p>
  </w:footnote>
  <w:footnote w:type="continuationSeparator" w:id="0">
    <w:p w:rsidR="00D232C2" w:rsidRDefault="00D232C2" w:rsidP="00C74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2C2" w:rsidRDefault="00D232C2" w:rsidP="00C74CA3">
    <w:pPr>
      <w:pStyle w:val="Header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6" o:spid="_x0000_i1026" type="#_x0000_t75" style="width:390pt;height:104.25pt;visibility:visible">
          <v:imagedata r:id="rId1" o:title=""/>
        </v:shape>
      </w:pict>
    </w:r>
  </w:p>
  <w:p w:rsidR="00D232C2" w:rsidRDefault="00D232C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A3529"/>
    <w:multiLevelType w:val="hybridMultilevel"/>
    <w:tmpl w:val="2EE457BA"/>
    <w:lvl w:ilvl="0" w:tplc="918E7A1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4CA3"/>
    <w:rsid w:val="000424A0"/>
    <w:rsid w:val="00133EB1"/>
    <w:rsid w:val="003702F9"/>
    <w:rsid w:val="003B7626"/>
    <w:rsid w:val="00424D48"/>
    <w:rsid w:val="004659FB"/>
    <w:rsid w:val="00492681"/>
    <w:rsid w:val="004C4080"/>
    <w:rsid w:val="004D4871"/>
    <w:rsid w:val="004F4C2E"/>
    <w:rsid w:val="00692C7D"/>
    <w:rsid w:val="006A2A33"/>
    <w:rsid w:val="00737DAF"/>
    <w:rsid w:val="007E7C84"/>
    <w:rsid w:val="008E792A"/>
    <w:rsid w:val="00974602"/>
    <w:rsid w:val="009C78D9"/>
    <w:rsid w:val="009F39E8"/>
    <w:rsid w:val="00A7760B"/>
    <w:rsid w:val="00B40D3E"/>
    <w:rsid w:val="00BC3433"/>
    <w:rsid w:val="00C74CA3"/>
    <w:rsid w:val="00C82AB4"/>
    <w:rsid w:val="00D232C2"/>
    <w:rsid w:val="00D30873"/>
    <w:rsid w:val="00DC35C8"/>
    <w:rsid w:val="00E4432B"/>
    <w:rsid w:val="00ED324E"/>
    <w:rsid w:val="00EE4144"/>
    <w:rsid w:val="00FB3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14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4C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4CA3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C74C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74CA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4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4C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C74C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1</Pages>
  <Words>99</Words>
  <Characters>569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Windows</cp:lastModifiedBy>
  <cp:revision>14</cp:revision>
  <cp:lastPrinted>2021-02-04T15:36:00Z</cp:lastPrinted>
  <dcterms:created xsi:type="dcterms:W3CDTF">2021-02-04T15:20:00Z</dcterms:created>
  <dcterms:modified xsi:type="dcterms:W3CDTF">2021-11-03T15:21:00Z</dcterms:modified>
</cp:coreProperties>
</file>