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Al dirigente scolastico</w:t>
      </w:r>
    </w:p>
    <w:p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IC “Margherita Hack”</w:t>
      </w:r>
    </w:p>
    <w:p w:rsidR="00737DAF" w:rsidRPr="007E7C84" w:rsidRDefault="00737DAF" w:rsidP="00C74CA3">
      <w:pPr>
        <w:jc w:val="both"/>
        <w:rPr>
          <w:rFonts w:ascii="Garamond" w:hAnsi="Garamond" w:cs="Tahoma"/>
          <w:b/>
          <w:sz w:val="24"/>
          <w:szCs w:val="24"/>
        </w:rPr>
      </w:pPr>
    </w:p>
    <w:p w:rsidR="00737DAF" w:rsidRPr="007E7C84" w:rsidRDefault="00737DAF" w:rsidP="00C74CA3">
      <w:pPr>
        <w:jc w:val="both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Oggetto: corsi opzionali pomeridiani</w:t>
      </w:r>
    </w:p>
    <w:p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</w:p>
    <w:p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Il/la sottoscritto/a ______________________________________, genitore dell’alunno/a _______________________________, frequentante la classe ___ sez. _____ della scuola secondaria</w:t>
      </w:r>
    </w:p>
    <w:p w:rsidR="00737DAF" w:rsidRPr="007E7C84" w:rsidRDefault="00737DAF" w:rsidP="00133EB1">
      <w:pPr>
        <w:jc w:val="center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CHIEDE</w:t>
      </w:r>
    </w:p>
    <w:p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per l’anno scolastico 202</w:t>
      </w:r>
      <w:r>
        <w:rPr>
          <w:rFonts w:ascii="Garamond" w:hAnsi="Garamond" w:cs="Tahoma"/>
          <w:sz w:val="24"/>
          <w:szCs w:val="24"/>
        </w:rPr>
        <w:t>1</w:t>
      </w:r>
      <w:r w:rsidRPr="007E7C84">
        <w:rPr>
          <w:rFonts w:ascii="Garamond" w:hAnsi="Garamond" w:cs="Tahoma"/>
          <w:sz w:val="24"/>
          <w:szCs w:val="24"/>
        </w:rPr>
        <w:t>/202</w:t>
      </w:r>
      <w:r>
        <w:rPr>
          <w:rFonts w:ascii="Garamond" w:hAnsi="Garamond" w:cs="Tahoma"/>
          <w:sz w:val="24"/>
          <w:szCs w:val="24"/>
        </w:rPr>
        <w:t>2</w:t>
      </w:r>
      <w:r w:rsidRPr="007E7C84">
        <w:rPr>
          <w:rFonts w:ascii="Garamond" w:hAnsi="Garamond" w:cs="Tahoma"/>
          <w:sz w:val="24"/>
          <w:szCs w:val="24"/>
        </w:rPr>
        <w:t>, l’iscrizione del/della proprio/a figlio/a al corso opzionale pomeridiano:</w:t>
      </w:r>
    </w:p>
    <w:p w:rsidR="00737DAF" w:rsidRPr="007E7C84" w:rsidRDefault="00737DAF" w:rsidP="006A2A33">
      <w:pPr>
        <w:pStyle w:val="ListParagraph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LINGUA TEDESCA</w:t>
      </w:r>
      <w:r>
        <w:rPr>
          <w:rFonts w:ascii="Garamond" w:hAnsi="Garamond" w:cs="Tahoma"/>
          <w:sz w:val="24"/>
          <w:szCs w:val="24"/>
        </w:rPr>
        <w:t xml:space="preserve"> – PERCORSO PER PRINCIPIANTI (riservato alle classi prime)</w:t>
      </w:r>
    </w:p>
    <w:p w:rsidR="00737DAF" w:rsidRPr="007E7C84" w:rsidRDefault="00737DAF" w:rsidP="006A2A33">
      <w:pPr>
        <w:pStyle w:val="ListParagraph"/>
        <w:jc w:val="both"/>
        <w:rPr>
          <w:rFonts w:ascii="Garamond" w:hAnsi="Garamond" w:cs="Tahoma"/>
          <w:sz w:val="24"/>
          <w:szCs w:val="24"/>
        </w:rPr>
      </w:pPr>
    </w:p>
    <w:p w:rsidR="00737DAF" w:rsidRPr="007E7C84" w:rsidRDefault="00737DAF" w:rsidP="006A2A33">
      <w:pPr>
        <w:pStyle w:val="ListParagraph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LINGUA TEDESCA – PERCORSO AVANZATO (riservato a chi ha già frequentato il corso)</w:t>
      </w:r>
    </w:p>
    <w:p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</w:p>
    <w:p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Si sottolinea l’importanza di seguire il corso scelto per l’intera durata</w:t>
      </w:r>
      <w:r>
        <w:rPr>
          <w:rFonts w:ascii="Garamond" w:hAnsi="Garamond" w:cs="Tahoma"/>
          <w:sz w:val="24"/>
          <w:szCs w:val="24"/>
        </w:rPr>
        <w:t xml:space="preserve"> e che eventuali assenze dovranno essere giustificate da parte dei genitori</w:t>
      </w:r>
      <w:r w:rsidRPr="007E7C84">
        <w:rPr>
          <w:rFonts w:ascii="Garamond" w:hAnsi="Garamond" w:cs="Tahoma"/>
          <w:sz w:val="24"/>
          <w:szCs w:val="24"/>
        </w:rPr>
        <w:t>.</w:t>
      </w:r>
    </w:p>
    <w:p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</w:p>
    <w:p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 xml:space="preserve">Suzzara, __ / __ / 2021                          </w:t>
      </w:r>
    </w:p>
    <w:p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bookmarkStart w:id="0" w:name="_GoBack"/>
      <w:bookmarkEnd w:id="0"/>
      <w:r w:rsidRPr="007E7C84">
        <w:rPr>
          <w:rFonts w:ascii="Garamond" w:hAnsi="Garamond" w:cs="Tahoma"/>
          <w:sz w:val="24"/>
          <w:szCs w:val="24"/>
        </w:rPr>
        <w:t>FIRMA DEL GENITORE</w:t>
      </w:r>
    </w:p>
    <w:sectPr w:rsidR="00737DAF" w:rsidRPr="007E7C84" w:rsidSect="00EE414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DAF" w:rsidRDefault="00737DAF" w:rsidP="00C74CA3">
      <w:pPr>
        <w:spacing w:after="0" w:line="240" w:lineRule="auto"/>
      </w:pPr>
      <w:r>
        <w:separator/>
      </w:r>
    </w:p>
  </w:endnote>
  <w:endnote w:type="continuationSeparator" w:id="0">
    <w:p w:rsidR="00737DAF" w:rsidRDefault="00737DAF" w:rsidP="00C7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DAF" w:rsidRDefault="00737DAF" w:rsidP="00C74CA3">
      <w:pPr>
        <w:spacing w:after="0" w:line="240" w:lineRule="auto"/>
      </w:pPr>
      <w:r>
        <w:separator/>
      </w:r>
    </w:p>
  </w:footnote>
  <w:footnote w:type="continuationSeparator" w:id="0">
    <w:p w:rsidR="00737DAF" w:rsidRDefault="00737DAF" w:rsidP="00C74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AF" w:rsidRDefault="00737DAF" w:rsidP="00C74CA3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6" o:spid="_x0000_i1026" type="#_x0000_t75" style="width:390pt;height:104.25pt;visibility:visible">
          <v:imagedata r:id="rId1" o:title=""/>
        </v:shape>
      </w:pict>
    </w:r>
  </w:p>
  <w:p w:rsidR="00737DAF" w:rsidRDefault="00737DA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A3529"/>
    <w:multiLevelType w:val="hybridMultilevel"/>
    <w:tmpl w:val="2EE457BA"/>
    <w:lvl w:ilvl="0" w:tplc="918E7A1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4CA3"/>
    <w:rsid w:val="000424A0"/>
    <w:rsid w:val="00133EB1"/>
    <w:rsid w:val="003702F9"/>
    <w:rsid w:val="003B7626"/>
    <w:rsid w:val="00424D48"/>
    <w:rsid w:val="004659FB"/>
    <w:rsid w:val="004C4080"/>
    <w:rsid w:val="004F4C2E"/>
    <w:rsid w:val="00692C7D"/>
    <w:rsid w:val="006A2A33"/>
    <w:rsid w:val="00737DAF"/>
    <w:rsid w:val="007E7C84"/>
    <w:rsid w:val="008E792A"/>
    <w:rsid w:val="00974602"/>
    <w:rsid w:val="009C78D9"/>
    <w:rsid w:val="009F39E8"/>
    <w:rsid w:val="00A7760B"/>
    <w:rsid w:val="00B40D3E"/>
    <w:rsid w:val="00BC3433"/>
    <w:rsid w:val="00C74CA3"/>
    <w:rsid w:val="00C82AB4"/>
    <w:rsid w:val="00D30873"/>
    <w:rsid w:val="00DC35C8"/>
    <w:rsid w:val="00E4432B"/>
    <w:rsid w:val="00ED324E"/>
    <w:rsid w:val="00EE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14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4CA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74CA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4C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C74C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</Pages>
  <Words>112</Words>
  <Characters>641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Windows</cp:lastModifiedBy>
  <cp:revision>13</cp:revision>
  <cp:lastPrinted>2021-02-04T15:36:00Z</cp:lastPrinted>
  <dcterms:created xsi:type="dcterms:W3CDTF">2021-02-04T15:20:00Z</dcterms:created>
  <dcterms:modified xsi:type="dcterms:W3CDTF">2021-10-21T09:37:00Z</dcterms:modified>
</cp:coreProperties>
</file>